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06A" w:rsidRDefault="008D406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5pt;height:523.5pt;rotation:180" o:allowoverlap="f">
            <v:imagedata r:id="rId4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26" type="#_x0000_t75" style="width:408.75pt;height:553.5pt;rotation:180" wrapcoords="-39 0 -39 21571 21600 21571 21600 0 -39 0" o:allowoverlap="f">
            <v:imagedata r:id="rId5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27" type="#_x0000_t75" style="width:417pt;height:534pt;rotation:180" wrapcoords="-39 0 -39 21570 21600 21570 21600 0 -39 0" o:allowoverlap="f">
            <v:imagedata r:id="rId6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28" type="#_x0000_t75" style="width:411pt;height:531.75pt">
            <v:imagedata r:id="rId7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29" type="#_x0000_t75" style="width:402pt;height:339.75pt">
            <v:imagedata r:id="rId8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30" type="#_x0000_t75" style="width:413.25pt;height:570pt">
            <v:imagedata r:id="rId9" o:title=""/>
          </v:shape>
        </w:pict>
      </w:r>
    </w:p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/>
    <w:p w:rsidR="008D406A" w:rsidRDefault="008D406A">
      <w:r>
        <w:pict>
          <v:shape id="_x0000_i1031" type="#_x0000_t75" style="width:411.75pt;height:592.5pt">
            <v:imagedata r:id="rId10" o:title=""/>
          </v:shape>
        </w:pict>
      </w:r>
    </w:p>
    <w:sectPr w:rsidR="008D406A" w:rsidSect="008D406A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stylePaneFormatFilter w:val="3F01"/>
  <w:defaultTabStop w:val="720"/>
  <w:characterSpacingControl w:val="doNotCompress"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2CA1"/>
    <w:rsid w:val="00007A35"/>
    <w:rsid w:val="00057178"/>
    <w:rsid w:val="00072CA1"/>
    <w:rsid w:val="000F276F"/>
    <w:rsid w:val="00183001"/>
    <w:rsid w:val="002025B7"/>
    <w:rsid w:val="00233E64"/>
    <w:rsid w:val="00275B68"/>
    <w:rsid w:val="00290DEC"/>
    <w:rsid w:val="00294537"/>
    <w:rsid w:val="002C763D"/>
    <w:rsid w:val="0031361F"/>
    <w:rsid w:val="003374C3"/>
    <w:rsid w:val="0035733C"/>
    <w:rsid w:val="003E5856"/>
    <w:rsid w:val="00406E99"/>
    <w:rsid w:val="00411C91"/>
    <w:rsid w:val="004478B9"/>
    <w:rsid w:val="00453F3C"/>
    <w:rsid w:val="00473F56"/>
    <w:rsid w:val="004E766F"/>
    <w:rsid w:val="004F2C56"/>
    <w:rsid w:val="005246EA"/>
    <w:rsid w:val="00591A50"/>
    <w:rsid w:val="00597A4B"/>
    <w:rsid w:val="005A6D00"/>
    <w:rsid w:val="00691DF1"/>
    <w:rsid w:val="006D2362"/>
    <w:rsid w:val="00712970"/>
    <w:rsid w:val="00720AFF"/>
    <w:rsid w:val="00754045"/>
    <w:rsid w:val="0075444C"/>
    <w:rsid w:val="007953AE"/>
    <w:rsid w:val="007C662D"/>
    <w:rsid w:val="00813B27"/>
    <w:rsid w:val="008C5ECE"/>
    <w:rsid w:val="008D406A"/>
    <w:rsid w:val="009819A6"/>
    <w:rsid w:val="00990F54"/>
    <w:rsid w:val="00996DF3"/>
    <w:rsid w:val="009A1B4E"/>
    <w:rsid w:val="009D7207"/>
    <w:rsid w:val="009E2702"/>
    <w:rsid w:val="009F19C5"/>
    <w:rsid w:val="009F4824"/>
    <w:rsid w:val="00A54783"/>
    <w:rsid w:val="00AB2049"/>
    <w:rsid w:val="00AB750D"/>
    <w:rsid w:val="00AC0048"/>
    <w:rsid w:val="00AC28FF"/>
    <w:rsid w:val="00AD0272"/>
    <w:rsid w:val="00AD3803"/>
    <w:rsid w:val="00AF0BF9"/>
    <w:rsid w:val="00B56A31"/>
    <w:rsid w:val="00BA1A8C"/>
    <w:rsid w:val="00BB6829"/>
    <w:rsid w:val="00C1568D"/>
    <w:rsid w:val="00C97CA2"/>
    <w:rsid w:val="00CC7D9C"/>
    <w:rsid w:val="00D45618"/>
    <w:rsid w:val="00D52E8E"/>
    <w:rsid w:val="00E76CA6"/>
    <w:rsid w:val="00F121E5"/>
    <w:rsid w:val="00F93967"/>
    <w:rsid w:val="00FA004A"/>
    <w:rsid w:val="00FD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sz w:val="22"/>
        <w:szCs w:val="28"/>
        <w:lang w:val="en-US" w:eastAsia="zh-CN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7</Pages>
  <Words>14</Words>
  <Characters>80</Characters>
  <Application>Microsoft Office Outlook</Application>
  <DocSecurity>0</DocSecurity>
  <Lines>0</Lines>
  <Paragraphs>0</Paragraphs>
  <ScaleCrop>false</ScaleCrop>
  <Company>www.greeneduconsult.at.ua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MD. Kais Haider</dc:creator>
  <cp:keywords/>
  <dc:description/>
  <cp:lastModifiedBy>MD. Kais Haider</cp:lastModifiedBy>
  <cp:revision>1</cp:revision>
  <dcterms:created xsi:type="dcterms:W3CDTF">2016-12-12T08:30:00Z</dcterms:created>
  <dcterms:modified xsi:type="dcterms:W3CDTF">2016-12-12T08:58:00Z</dcterms:modified>
</cp:coreProperties>
</file>